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236"/>
        <w:gridCol w:w="2881"/>
        <w:gridCol w:w="1939"/>
      </w:tblGrid>
      <w:tr w:rsidR="00C9238F" w:rsidRPr="009C3532" w14:paraId="49764B1D" w14:textId="77777777" w:rsidTr="009C3532">
        <w:tc>
          <w:tcPr>
            <w:tcW w:w="2199" w:type="pct"/>
            <w:vAlign w:val="bottom"/>
          </w:tcPr>
          <w:p w14:paraId="7C20C53A" w14:textId="492E558A" w:rsidR="00C9238F" w:rsidRPr="009C3532" w:rsidRDefault="007E73DE" w:rsidP="00576892">
            <w:pPr>
              <w:spacing w:before="240"/>
            </w:pPr>
            <w:r>
              <w:t>Nom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103B2E92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64E251CC" w14:textId="77777777" w:rsidTr="009C3532">
        <w:tc>
          <w:tcPr>
            <w:tcW w:w="2199" w:type="pct"/>
            <w:vAlign w:val="bottom"/>
          </w:tcPr>
          <w:p w14:paraId="5A2C7A97" w14:textId="3A2C2C35" w:rsidR="00C9238F" w:rsidRPr="009C3532" w:rsidRDefault="007E73DE" w:rsidP="00576892">
            <w:pPr>
              <w:spacing w:before="240"/>
            </w:pPr>
            <w:r>
              <w:t>Prénom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7767D1A3" w14:textId="77777777" w:rsidR="00C9238F" w:rsidRPr="009C3532" w:rsidRDefault="00C9238F" w:rsidP="00576892">
            <w:pPr>
              <w:spacing w:before="240"/>
            </w:pPr>
          </w:p>
        </w:tc>
      </w:tr>
      <w:tr w:rsidR="00A64357" w:rsidRPr="009C3532" w14:paraId="2DE6793B" w14:textId="77777777" w:rsidTr="009C3532">
        <w:tc>
          <w:tcPr>
            <w:tcW w:w="2199" w:type="pct"/>
            <w:vAlign w:val="bottom"/>
          </w:tcPr>
          <w:p w14:paraId="08703710" w14:textId="7A576D8C" w:rsidR="00A64357" w:rsidRDefault="00A64357" w:rsidP="00576892">
            <w:pPr>
              <w:spacing w:before="240"/>
            </w:pPr>
            <w:r>
              <w:t>Nom d’artiste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53FD0CF2" w14:textId="77777777" w:rsidR="00A64357" w:rsidRPr="009C3532" w:rsidRDefault="00A64357" w:rsidP="00576892">
            <w:pPr>
              <w:spacing w:before="240"/>
            </w:pPr>
          </w:p>
        </w:tc>
      </w:tr>
      <w:tr w:rsidR="00C9238F" w:rsidRPr="009C3532" w14:paraId="3425905F" w14:textId="77777777" w:rsidTr="009C3532">
        <w:tc>
          <w:tcPr>
            <w:tcW w:w="2199" w:type="pct"/>
            <w:vAlign w:val="bottom"/>
          </w:tcPr>
          <w:p w14:paraId="5968FB6A" w14:textId="17154810" w:rsidR="00C9238F" w:rsidRPr="009C3532" w:rsidRDefault="006B2BC4" w:rsidP="00576892">
            <w:pPr>
              <w:spacing w:before="240"/>
            </w:pPr>
            <w:sdt>
              <w:sdtPr>
                <w:id w:val="572943512"/>
                <w:placeholder>
                  <w:docPart w:val="9ADE57FF49214F00BB7DCDE6AF76EF8D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9C3532">
                  <w:rPr>
                    <w:lang w:bidi="fr-FR"/>
                  </w:rPr>
                  <w:t>Adresse</w:t>
                </w:r>
              </w:sdtContent>
            </w:sdt>
            <w:r w:rsidR="00A64357">
              <w:t xml:space="preserve"> (n° et rue)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2B81F876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62A97AEE" w14:textId="77777777" w:rsidTr="009C3532">
        <w:sdt>
          <w:sdtPr>
            <w:id w:val="-521243642"/>
            <w:placeholder>
              <w:docPart w:val="8D138721032F4784982BD4CBDCE5CF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99" w:type="pct"/>
                <w:vAlign w:val="bottom"/>
              </w:tcPr>
              <w:p w14:paraId="20206D9F" w14:textId="77777777" w:rsidR="00C9238F" w:rsidRPr="009C3532" w:rsidRDefault="00C96307" w:rsidP="00576892">
                <w:pPr>
                  <w:spacing w:before="240"/>
                </w:pPr>
                <w:r w:rsidRPr="009C3532">
                  <w:rPr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171A2FD3" w14:textId="0C9B3964" w:rsidR="00C9238F" w:rsidRPr="009C3532" w:rsidRDefault="00C9238F" w:rsidP="00576892">
            <w:pPr>
              <w:spacing w:before="240"/>
            </w:pPr>
          </w:p>
        </w:tc>
      </w:tr>
      <w:tr w:rsidR="00576892" w:rsidRPr="009C3532" w14:paraId="041EDE55" w14:textId="77777777" w:rsidTr="00A64357">
        <w:tc>
          <w:tcPr>
            <w:tcW w:w="2199" w:type="pct"/>
            <w:vAlign w:val="bottom"/>
          </w:tcPr>
          <w:p w14:paraId="1ADDEF07" w14:textId="5EC3E92B" w:rsidR="00576892" w:rsidRPr="009C3532" w:rsidRDefault="00A64357" w:rsidP="00576892">
            <w:pPr>
              <w:spacing w:before="240"/>
            </w:pPr>
            <w:r>
              <w:t>Téléphone</w:t>
            </w:r>
          </w:p>
        </w:tc>
        <w:tc>
          <w:tcPr>
            <w:tcW w:w="131" w:type="pct"/>
            <w:tcBorders>
              <w:bottom w:val="single" w:sz="4" w:space="0" w:color="auto"/>
            </w:tcBorders>
            <w:vAlign w:val="bottom"/>
          </w:tcPr>
          <w:p w14:paraId="4F27AEF7" w14:textId="77777777" w:rsidR="00576892" w:rsidRPr="009C3532" w:rsidRDefault="00576892" w:rsidP="00576892">
            <w:pPr>
              <w:spacing w:before="240"/>
            </w:pPr>
          </w:p>
        </w:tc>
        <w:tc>
          <w:tcPr>
            <w:tcW w:w="1596" w:type="pct"/>
            <w:tcBorders>
              <w:bottom w:val="single" w:sz="4" w:space="0" w:color="auto"/>
            </w:tcBorders>
            <w:vAlign w:val="bottom"/>
          </w:tcPr>
          <w:p w14:paraId="40702840" w14:textId="386FB516" w:rsidR="00576892" w:rsidRPr="009C3532" w:rsidRDefault="00576892" w:rsidP="00576892"/>
        </w:tc>
        <w:tc>
          <w:tcPr>
            <w:tcW w:w="1074" w:type="pct"/>
            <w:tcBorders>
              <w:bottom w:val="single" w:sz="4" w:space="0" w:color="auto"/>
            </w:tcBorders>
            <w:vAlign w:val="bottom"/>
          </w:tcPr>
          <w:p w14:paraId="29C4F605" w14:textId="77777777" w:rsidR="00576892" w:rsidRPr="009C3532" w:rsidRDefault="00576892" w:rsidP="00576892">
            <w:pPr>
              <w:spacing w:before="240"/>
            </w:pPr>
          </w:p>
        </w:tc>
      </w:tr>
      <w:tr w:rsidR="00C9238F" w:rsidRPr="009C3532" w14:paraId="40F96D59" w14:textId="77777777" w:rsidTr="009C3532">
        <w:tc>
          <w:tcPr>
            <w:tcW w:w="2199" w:type="pct"/>
            <w:vAlign w:val="bottom"/>
          </w:tcPr>
          <w:p w14:paraId="2F44256B" w14:textId="10784296" w:rsidR="00C9238F" w:rsidRPr="009C3532" w:rsidRDefault="00A64357" w:rsidP="00576892">
            <w:pPr>
              <w:spacing w:before="240"/>
            </w:pPr>
            <w:r>
              <w:t>Adresse de courriel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645C38BC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51124528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BE4BC22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14:paraId="6D3ADD69" w14:textId="77777777" w:rsidTr="00A64357">
        <w:tc>
          <w:tcPr>
            <w:tcW w:w="2199" w:type="pct"/>
            <w:vAlign w:val="bottom"/>
          </w:tcPr>
          <w:p w14:paraId="44F40372" w14:textId="769693A3" w:rsidR="00C9238F" w:rsidRPr="009C3532" w:rsidRDefault="00A6393F" w:rsidP="00576892">
            <w:pPr>
              <w:spacing w:before="240"/>
            </w:pPr>
            <w:r>
              <w:t>Activité professionnelle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6035062D" w14:textId="7234E831" w:rsidR="00C9238F" w:rsidRPr="009C3532" w:rsidRDefault="00C9238F" w:rsidP="00576892">
            <w:pPr>
              <w:spacing w:before="240"/>
            </w:pPr>
          </w:p>
        </w:tc>
      </w:tr>
      <w:tr w:rsidR="00A6393F" w:rsidRPr="009C3532" w14:paraId="3138446E" w14:textId="77777777" w:rsidTr="00A64357">
        <w:tc>
          <w:tcPr>
            <w:tcW w:w="2199" w:type="pct"/>
            <w:vAlign w:val="bottom"/>
          </w:tcPr>
          <w:p w14:paraId="1AD26BA2" w14:textId="2A8A263C" w:rsidR="00A6393F" w:rsidRDefault="00A6393F" w:rsidP="00576892">
            <w:pPr>
              <w:spacing w:before="240"/>
            </w:pPr>
            <w:r>
              <w:t>Localisation de l’atelier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1577D522" w14:textId="77777777" w:rsidR="00A6393F" w:rsidRPr="009C3532" w:rsidRDefault="00A6393F" w:rsidP="00576892">
            <w:pPr>
              <w:spacing w:before="240"/>
            </w:pPr>
          </w:p>
        </w:tc>
      </w:tr>
      <w:tr w:rsidR="00A6393F" w:rsidRPr="009C3532" w14:paraId="034141B5" w14:textId="77777777" w:rsidTr="00A64357">
        <w:tc>
          <w:tcPr>
            <w:tcW w:w="2199" w:type="pct"/>
            <w:vAlign w:val="bottom"/>
          </w:tcPr>
          <w:p w14:paraId="60AA6548" w14:textId="4DD0F9F3" w:rsidR="00A6393F" w:rsidRDefault="00A6393F" w:rsidP="00576892">
            <w:pPr>
              <w:spacing w:before="240"/>
            </w:pPr>
            <w:r>
              <w:t>Site internet / Portfolio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03FC5B25" w14:textId="77777777" w:rsidR="00A6393F" w:rsidRPr="009C3532" w:rsidRDefault="00A6393F" w:rsidP="00576892">
            <w:pPr>
              <w:spacing w:before="240"/>
            </w:pPr>
          </w:p>
        </w:tc>
      </w:tr>
      <w:tr w:rsidR="00A6393F" w:rsidRPr="009C3532" w14:paraId="16D9B894" w14:textId="77777777" w:rsidTr="00A64357">
        <w:tc>
          <w:tcPr>
            <w:tcW w:w="2199" w:type="pct"/>
            <w:vAlign w:val="bottom"/>
          </w:tcPr>
          <w:p w14:paraId="482ED704" w14:textId="523A78D8" w:rsidR="00A6393F" w:rsidRDefault="00A6393F" w:rsidP="00576892">
            <w:pPr>
              <w:spacing w:before="240"/>
            </w:pPr>
            <w:r>
              <w:t>Réseaux sociaux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47FB82E7" w14:textId="77777777" w:rsidR="00A6393F" w:rsidRPr="009C3532" w:rsidRDefault="00A6393F" w:rsidP="00576892">
            <w:pPr>
              <w:spacing w:before="240"/>
            </w:pPr>
          </w:p>
        </w:tc>
      </w:tr>
      <w:tr w:rsidR="00A6393F" w:rsidRPr="009C3532" w14:paraId="71028E6A" w14:textId="77777777" w:rsidTr="00A64357">
        <w:tc>
          <w:tcPr>
            <w:tcW w:w="2199" w:type="pct"/>
            <w:vAlign w:val="bottom"/>
          </w:tcPr>
          <w:p w14:paraId="3BE4BAAF" w14:textId="3C3116CD" w:rsidR="00A6393F" w:rsidRDefault="00A6393F" w:rsidP="00576892">
            <w:pPr>
              <w:spacing w:before="240"/>
            </w:pPr>
            <w:r>
              <w:t>N° de SIRET (Obligatoire)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50DAB29A" w14:textId="77777777" w:rsidR="00A6393F" w:rsidRPr="009C3532" w:rsidRDefault="00A6393F" w:rsidP="00576892">
            <w:pPr>
              <w:spacing w:before="240"/>
            </w:pPr>
          </w:p>
        </w:tc>
      </w:tr>
    </w:tbl>
    <w:p w14:paraId="0391783B" w14:textId="77777777" w:rsidR="00C9238F" w:rsidRDefault="00C9238F" w:rsidP="00AF6BFE">
      <w:pPr>
        <w:pStyle w:val="Sansinterligne"/>
      </w:pPr>
    </w:p>
    <w:p w14:paraId="6915BE81" w14:textId="77777777" w:rsidR="00A6393F" w:rsidRDefault="00A6393F" w:rsidP="00AF6BFE">
      <w:pPr>
        <w:pStyle w:val="Sansinterligne"/>
      </w:pPr>
    </w:p>
    <w:p w14:paraId="13C18CFB" w14:textId="77777777" w:rsidR="00A6393F" w:rsidRDefault="00A6393F" w:rsidP="00AF6BFE">
      <w:pPr>
        <w:pStyle w:val="Sansinterligne"/>
      </w:pPr>
    </w:p>
    <w:p w14:paraId="44A5874B" w14:textId="6F63385E" w:rsidR="00A6393F" w:rsidRPr="007E73DE" w:rsidRDefault="00A6393F" w:rsidP="007E73DE">
      <w:pPr>
        <w:pStyle w:val="Sansinterligne"/>
        <w:ind w:left="142"/>
        <w:rPr>
          <w:sz w:val="32"/>
          <w:szCs w:val="48"/>
          <w:u w:val="single"/>
        </w:rPr>
      </w:pPr>
      <w:r w:rsidRPr="007E73DE">
        <w:rPr>
          <w:sz w:val="32"/>
          <w:szCs w:val="48"/>
          <w:u w:val="single"/>
        </w:rPr>
        <w:t>Œuvres présentées :</w:t>
      </w:r>
    </w:p>
    <w:p w14:paraId="7DE56BE6" w14:textId="77777777" w:rsidR="00A6393F" w:rsidRDefault="00A6393F" w:rsidP="00AF6BFE">
      <w:pPr>
        <w:pStyle w:val="Sansinterligne"/>
        <w:rPr>
          <w:sz w:val="44"/>
          <w:szCs w:val="72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056"/>
      </w:tblGrid>
      <w:tr w:rsidR="00A6393F" w:rsidRPr="009C3532" w14:paraId="2C2271EA" w14:textId="77777777" w:rsidTr="000B12BD">
        <w:tc>
          <w:tcPr>
            <w:tcW w:w="2199" w:type="pct"/>
            <w:vAlign w:val="bottom"/>
          </w:tcPr>
          <w:p w14:paraId="54C134D8" w14:textId="5CD53080" w:rsidR="00A6393F" w:rsidRPr="009C3532" w:rsidRDefault="00A6393F" w:rsidP="000B12BD">
            <w:pPr>
              <w:spacing w:before="240"/>
            </w:pPr>
            <w:r>
              <w:t>Œuvre n°1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14:paraId="13151DBC" w14:textId="77777777" w:rsidR="00A6393F" w:rsidRPr="009C3532" w:rsidRDefault="00A6393F" w:rsidP="000B12BD">
            <w:pPr>
              <w:spacing w:before="240"/>
            </w:pPr>
          </w:p>
        </w:tc>
      </w:tr>
      <w:tr w:rsidR="00A6393F" w:rsidRPr="009C3532" w14:paraId="4A443034" w14:textId="77777777" w:rsidTr="000B12BD">
        <w:tc>
          <w:tcPr>
            <w:tcW w:w="2199" w:type="pct"/>
            <w:vAlign w:val="bottom"/>
          </w:tcPr>
          <w:p w14:paraId="4078F5D3" w14:textId="5E8F493F" w:rsidR="00A6393F" w:rsidRDefault="00A6393F" w:rsidP="000B12BD">
            <w:pPr>
              <w:spacing w:before="240"/>
            </w:pPr>
            <w:r>
              <w:t>Œuvre n°</w:t>
            </w:r>
            <w:r>
              <w:t>2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14:paraId="7B7B74FE" w14:textId="77777777" w:rsidR="00A6393F" w:rsidRPr="009C3532" w:rsidRDefault="00A6393F" w:rsidP="000B12BD">
            <w:pPr>
              <w:spacing w:before="240"/>
            </w:pPr>
          </w:p>
        </w:tc>
      </w:tr>
      <w:tr w:rsidR="00A6393F" w:rsidRPr="009C3532" w14:paraId="2B9E8A35" w14:textId="77777777" w:rsidTr="000B12BD">
        <w:tc>
          <w:tcPr>
            <w:tcW w:w="2199" w:type="pct"/>
            <w:vAlign w:val="bottom"/>
          </w:tcPr>
          <w:p w14:paraId="34FA2584" w14:textId="4226C746" w:rsidR="00A6393F" w:rsidRDefault="00A6393F" w:rsidP="000B12BD">
            <w:pPr>
              <w:spacing w:before="240"/>
            </w:pPr>
            <w:r>
              <w:t>Œuvre n°</w:t>
            </w:r>
            <w:r>
              <w:t>3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14:paraId="7B7DFEA2" w14:textId="77777777" w:rsidR="00A6393F" w:rsidRPr="009C3532" w:rsidRDefault="00A6393F" w:rsidP="000B12BD">
            <w:pPr>
              <w:spacing w:before="240"/>
            </w:pPr>
          </w:p>
        </w:tc>
      </w:tr>
      <w:tr w:rsidR="00A6393F" w:rsidRPr="009C3532" w14:paraId="69F56F0F" w14:textId="77777777" w:rsidTr="000B12BD">
        <w:tc>
          <w:tcPr>
            <w:tcW w:w="2199" w:type="pct"/>
            <w:vAlign w:val="bottom"/>
          </w:tcPr>
          <w:p w14:paraId="7C28E8BE" w14:textId="736BC7A6" w:rsidR="00A6393F" w:rsidRDefault="00A6393F" w:rsidP="000B12BD">
            <w:pPr>
              <w:spacing w:before="240"/>
            </w:pPr>
            <w:r>
              <w:t>Œuvre n°</w:t>
            </w:r>
            <w:r>
              <w:t>4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14:paraId="4875CAE4" w14:textId="77777777" w:rsidR="00A6393F" w:rsidRPr="009C3532" w:rsidRDefault="00A6393F" w:rsidP="000B12BD">
            <w:pPr>
              <w:spacing w:before="240"/>
            </w:pPr>
          </w:p>
        </w:tc>
      </w:tr>
      <w:tr w:rsidR="00A6393F" w:rsidRPr="009C3532" w14:paraId="3481EBA7" w14:textId="77777777" w:rsidTr="000B12BD">
        <w:tc>
          <w:tcPr>
            <w:tcW w:w="2199" w:type="pct"/>
            <w:vAlign w:val="bottom"/>
          </w:tcPr>
          <w:p w14:paraId="07B27150" w14:textId="42146751" w:rsidR="00A6393F" w:rsidRDefault="00A6393F" w:rsidP="000B12BD">
            <w:pPr>
              <w:spacing w:before="240"/>
            </w:pPr>
            <w:r>
              <w:t>Œuvre n°</w:t>
            </w:r>
            <w:r>
              <w:t>5</w:t>
            </w:r>
          </w:p>
        </w:tc>
        <w:tc>
          <w:tcPr>
            <w:tcW w:w="2801" w:type="pct"/>
            <w:tcBorders>
              <w:bottom w:val="single" w:sz="4" w:space="0" w:color="auto"/>
            </w:tcBorders>
            <w:vAlign w:val="bottom"/>
          </w:tcPr>
          <w:p w14:paraId="63B1BBE3" w14:textId="77777777" w:rsidR="00A6393F" w:rsidRPr="009C3532" w:rsidRDefault="00A6393F" w:rsidP="000B12BD">
            <w:pPr>
              <w:spacing w:before="240"/>
            </w:pPr>
          </w:p>
        </w:tc>
      </w:tr>
    </w:tbl>
    <w:p w14:paraId="14B3A7EB" w14:textId="77777777" w:rsidR="00A6393F" w:rsidRPr="00A6393F" w:rsidRDefault="00A6393F" w:rsidP="00AF6BFE">
      <w:pPr>
        <w:pStyle w:val="Sansinterligne"/>
        <w:rPr>
          <w:sz w:val="44"/>
          <w:szCs w:val="72"/>
        </w:rPr>
      </w:pPr>
    </w:p>
    <w:sectPr w:rsidR="00A6393F" w:rsidRPr="00A6393F" w:rsidSect="009C353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74335" w14:textId="77777777" w:rsidR="00A64357" w:rsidRDefault="00A64357" w:rsidP="00C9238F">
      <w:pPr>
        <w:spacing w:after="0" w:line="240" w:lineRule="auto"/>
      </w:pPr>
      <w:r>
        <w:separator/>
      </w:r>
    </w:p>
  </w:endnote>
  <w:endnote w:type="continuationSeparator" w:id="0">
    <w:p w14:paraId="151EEDE4" w14:textId="77777777" w:rsidR="00A64357" w:rsidRDefault="00A6435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411C7B-567C-4892-9F7A-46A4663653FF}"/>
    <w:embedBold r:id="rId2" w:fontKey="{7286FEF3-9C10-4C05-98CC-7BCBC7E27022}"/>
    <w:embedItalic r:id="rId3" w:fontKey="{E3F29C40-A8FD-472F-B197-697272191116}"/>
    <w:embedBoldItalic r:id="rId4" w:fontKey="{D20B5F5D-3703-4CD5-8331-8E0AB86E3D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34C21DE-8DE5-44C3-8DF4-26EA3D980513}"/>
    <w:embedBold r:id="rId6" w:fontKey="{704250F1-8B3B-4674-ACF5-00042EBDCB52}"/>
    <w:embedItalic r:id="rId7" w:fontKey="{1F3999D1-F800-4345-849D-3524E140FF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806B983-8D74-45A8-932C-230B95DEBC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BD5F668-285F-4270-8567-8CB1D33E9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7626"/>
      <w:gridCol w:w="1400"/>
    </w:tblGrid>
    <w:tr w:rsidR="00003212" w:rsidRPr="00A6393F" w14:paraId="602E8DBF" w14:textId="77777777" w:rsidTr="00A6393F">
      <w:tc>
        <w:tcPr>
          <w:tcW w:w="8789" w:type="dxa"/>
          <w:vAlign w:val="center"/>
        </w:tcPr>
        <w:p w14:paraId="698AA657" w14:textId="2973DEB9" w:rsidR="00003212" w:rsidRPr="00A6393F" w:rsidRDefault="00A6393F" w:rsidP="00A6393F">
          <w:pPr>
            <w:tabs>
              <w:tab w:val="center" w:pos="4680"/>
              <w:tab w:val="right" w:pos="9810"/>
            </w:tabs>
            <w:spacing w:after="0" w:line="240" w:lineRule="auto"/>
            <w:jc w:val="both"/>
            <w:rPr>
              <w:sz w:val="14"/>
              <w:szCs w:val="20"/>
            </w:rPr>
          </w:pPr>
          <w:r w:rsidRPr="00A6393F">
            <w:rPr>
              <w:sz w:val="14"/>
              <w:szCs w:val="20"/>
            </w:rPr>
            <w:t>Conformément au Règlement général sur la protection des données (RGPD), les informations recueillies dans ce formulaire sont destinées exclusivement à la gestion de l’appel à projets par la Ville des Sorinières. Elles ne seront ni partagées, ni conservées au-delà de la durée strictement nécessaire au traitement du dossier. Vous pouvez exercer vos droits d’accès, de rectification ou de suppression des données vous concernant en contactant :</w:t>
          </w:r>
          <w:r w:rsidRPr="00A6393F">
            <w:rPr>
              <w:sz w:val="14"/>
              <w:szCs w:val="20"/>
            </w:rPr>
            <w:t xml:space="preserve"> culture@ville-sorinieres.fr</w:t>
          </w:r>
        </w:p>
      </w:tc>
      <w:tc>
        <w:tcPr>
          <w:tcW w:w="237" w:type="dxa"/>
          <w:vAlign w:val="center"/>
        </w:tcPr>
        <w:p w14:paraId="071C351F" w14:textId="77777777" w:rsidR="00003212" w:rsidRPr="00A6393F" w:rsidRDefault="00003212" w:rsidP="00A6393F">
          <w:pPr>
            <w:tabs>
              <w:tab w:val="center" w:pos="4680"/>
              <w:tab w:val="right" w:pos="9810"/>
            </w:tabs>
            <w:spacing w:after="0" w:line="240" w:lineRule="auto"/>
            <w:jc w:val="both"/>
            <w:rPr>
              <w:sz w:val="14"/>
              <w:szCs w:val="20"/>
            </w:rPr>
          </w:pPr>
          <w:r w:rsidRPr="00A6393F">
            <w:rPr>
              <w:noProof/>
              <w:sz w:val="14"/>
              <w:szCs w:val="20"/>
              <w:lang w:bidi="fr-FR"/>
            </w:rPr>
            <w:drawing>
              <wp:inline distT="0" distB="0" distL="0" distR="0" wp14:anchorId="7ECED330" wp14:editId="0ED66B92">
                <wp:extent cx="751986" cy="493920"/>
                <wp:effectExtent l="0" t="0" r="0" b="1905"/>
                <wp:docPr id="9" name="Image 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986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00CE05" w14:textId="77777777" w:rsidR="00576892" w:rsidRPr="00A6393F" w:rsidRDefault="00576892" w:rsidP="00A6393F">
    <w:pPr>
      <w:pStyle w:val="Sansinterligne"/>
      <w:jc w:val="both"/>
      <w:rPr>
        <w:sz w:val="14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A763" w14:textId="77777777" w:rsidR="00A64357" w:rsidRDefault="00A64357" w:rsidP="00C9238F">
      <w:pPr>
        <w:spacing w:after="0" w:line="240" w:lineRule="auto"/>
      </w:pPr>
      <w:r>
        <w:separator/>
      </w:r>
    </w:p>
  </w:footnote>
  <w:footnote w:type="continuationSeparator" w:id="0">
    <w:p w14:paraId="59E15720" w14:textId="77777777" w:rsidR="00A64357" w:rsidRDefault="00A6435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shd w:val="clear" w:color="auto" w:fill="731F1C" w:themeFill="accent5"/>
      <w:tblLook w:val="04A0" w:firstRow="1" w:lastRow="0" w:firstColumn="1" w:lastColumn="0" w:noHBand="0" w:noVBand="1"/>
    </w:tblPr>
    <w:tblGrid>
      <w:gridCol w:w="9015"/>
    </w:tblGrid>
    <w:tr w:rsidR="007E73DE" w:rsidRPr="002C49A3" w14:paraId="22F89EF2" w14:textId="77777777" w:rsidTr="007E73DE">
      <w:trPr>
        <w:trHeight w:val="1005"/>
      </w:trPr>
      <w:tc>
        <w:tcPr>
          <w:tcW w:w="9015" w:type="dxa"/>
          <w:shd w:val="clear" w:color="auto" w:fill="429EDE" w:themeFill="accent1" w:themeFillTint="99"/>
          <w:vAlign w:val="center"/>
        </w:tcPr>
        <w:p w14:paraId="47AA69C0" w14:textId="64C9E132" w:rsidR="007E73DE" w:rsidRPr="007E73DE" w:rsidRDefault="007E73DE" w:rsidP="007E73DE">
          <w:pPr>
            <w:tabs>
              <w:tab w:val="center" w:pos="4680"/>
              <w:tab w:val="right" w:pos="9360"/>
            </w:tabs>
            <w:spacing w:after="0"/>
            <w:ind w:left="8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</w:pPr>
          <w:r w:rsidRPr="007E73DE">
            <w:rPr>
              <w:rFonts w:ascii="Corbel" w:eastAsia="Calibri" w:hAnsi="Corbel" w:cs="Times New Roman"/>
              <w:b/>
              <w:bCs/>
              <w:noProof/>
              <w:color w:val="FFFFFF" w:themeColor="background1"/>
              <w:sz w:val="36"/>
              <w:szCs w:val="20"/>
            </w:rPr>
            <w:t>Fiche de candidature - Exposition d’arts visuels</w:t>
          </w:r>
        </w:p>
        <w:p w14:paraId="0D842E80" w14:textId="2FD115C1" w:rsidR="007E73DE" w:rsidRPr="007E73DE" w:rsidRDefault="007E73DE" w:rsidP="007E73DE">
          <w:pPr>
            <w:tabs>
              <w:tab w:val="center" w:pos="4680"/>
              <w:tab w:val="right" w:pos="9360"/>
            </w:tabs>
            <w:spacing w:after="0"/>
            <w:ind w:left="8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</w:pPr>
          <w:r w:rsidRPr="007E73DE">
            <w:rPr>
              <w:rFonts w:ascii="Corbel" w:eastAsia="Calibri" w:hAnsi="Corbel" w:cs="Times New Roman"/>
              <w:b/>
              <w:bCs/>
              <w:noProof/>
              <w:color w:val="FFFFFF" w:themeColor="background1"/>
              <w:sz w:val="36"/>
              <w:szCs w:val="20"/>
            </w:rPr>
            <w:t>Edition 2026</w:t>
          </w:r>
        </w:p>
      </w:tc>
    </w:tr>
  </w:tbl>
  <w:p w14:paraId="36F67777" w14:textId="77777777"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787889663">
    <w:abstractNumId w:val="18"/>
  </w:num>
  <w:num w:numId="2" w16cid:durableId="1416317236">
    <w:abstractNumId w:val="14"/>
  </w:num>
  <w:num w:numId="3" w16cid:durableId="931478005">
    <w:abstractNumId w:val="22"/>
  </w:num>
  <w:num w:numId="4" w16cid:durableId="165947530">
    <w:abstractNumId w:val="19"/>
  </w:num>
  <w:num w:numId="5" w16cid:durableId="128327909">
    <w:abstractNumId w:val="20"/>
  </w:num>
  <w:num w:numId="6" w16cid:durableId="43068769">
    <w:abstractNumId w:val="26"/>
  </w:num>
  <w:num w:numId="7" w16cid:durableId="579366888">
    <w:abstractNumId w:val="13"/>
  </w:num>
  <w:num w:numId="8" w16cid:durableId="350843439">
    <w:abstractNumId w:val="17"/>
  </w:num>
  <w:num w:numId="9" w16cid:durableId="1969965305">
    <w:abstractNumId w:val="24"/>
  </w:num>
  <w:num w:numId="10" w16cid:durableId="1858887631">
    <w:abstractNumId w:val="8"/>
  </w:num>
  <w:num w:numId="11" w16cid:durableId="2069187935">
    <w:abstractNumId w:val="12"/>
  </w:num>
  <w:num w:numId="12" w16cid:durableId="1113016205">
    <w:abstractNumId w:val="6"/>
  </w:num>
  <w:num w:numId="13" w16cid:durableId="665399474">
    <w:abstractNumId w:val="9"/>
  </w:num>
  <w:num w:numId="14" w16cid:durableId="147675171">
    <w:abstractNumId w:val="16"/>
  </w:num>
  <w:num w:numId="15" w16cid:durableId="1234701448">
    <w:abstractNumId w:val="15"/>
  </w:num>
  <w:num w:numId="16" w16cid:durableId="505365926">
    <w:abstractNumId w:val="23"/>
  </w:num>
  <w:num w:numId="17" w16cid:durableId="1990359810">
    <w:abstractNumId w:val="10"/>
  </w:num>
  <w:num w:numId="18" w16cid:durableId="1489900341">
    <w:abstractNumId w:val="29"/>
  </w:num>
  <w:num w:numId="19" w16cid:durableId="558595378">
    <w:abstractNumId w:val="25"/>
  </w:num>
  <w:num w:numId="20" w16cid:durableId="1066802565">
    <w:abstractNumId w:val="21"/>
  </w:num>
  <w:num w:numId="21" w16cid:durableId="1081871299">
    <w:abstractNumId w:val="28"/>
  </w:num>
  <w:num w:numId="22" w16cid:durableId="1141119717">
    <w:abstractNumId w:val="11"/>
  </w:num>
  <w:num w:numId="23" w16cid:durableId="482426772">
    <w:abstractNumId w:val="7"/>
  </w:num>
  <w:num w:numId="24" w16cid:durableId="937643773">
    <w:abstractNumId w:val="27"/>
  </w:num>
  <w:num w:numId="25" w16cid:durableId="406734241">
    <w:abstractNumId w:val="30"/>
  </w:num>
  <w:num w:numId="26" w16cid:durableId="98795099">
    <w:abstractNumId w:val="5"/>
  </w:num>
  <w:num w:numId="27" w16cid:durableId="406658110">
    <w:abstractNumId w:val="4"/>
  </w:num>
  <w:num w:numId="28" w16cid:durableId="125510280">
    <w:abstractNumId w:val="3"/>
  </w:num>
  <w:num w:numId="29" w16cid:durableId="718170252">
    <w:abstractNumId w:val="2"/>
  </w:num>
  <w:num w:numId="30" w16cid:durableId="240456782">
    <w:abstractNumId w:val="1"/>
  </w:num>
  <w:num w:numId="31" w16cid:durableId="7156178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357"/>
    <w:rsid w:val="00003212"/>
    <w:rsid w:val="00035AC9"/>
    <w:rsid w:val="00052382"/>
    <w:rsid w:val="0006568A"/>
    <w:rsid w:val="00065A07"/>
    <w:rsid w:val="00076F0F"/>
    <w:rsid w:val="00084253"/>
    <w:rsid w:val="000A3E16"/>
    <w:rsid w:val="000D1F49"/>
    <w:rsid w:val="001727CA"/>
    <w:rsid w:val="002C49A3"/>
    <w:rsid w:val="002C56E6"/>
    <w:rsid w:val="002D3238"/>
    <w:rsid w:val="002E0DA1"/>
    <w:rsid w:val="00361E11"/>
    <w:rsid w:val="003B7B28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B2BC4"/>
    <w:rsid w:val="006F2A7F"/>
    <w:rsid w:val="00770F25"/>
    <w:rsid w:val="007A35A8"/>
    <w:rsid w:val="007B0A85"/>
    <w:rsid w:val="007C6A52"/>
    <w:rsid w:val="007E73DE"/>
    <w:rsid w:val="0082043E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6393F"/>
    <w:rsid w:val="00A64357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E71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6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TI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DE57FF49214F00BB7DCDE6AF76EF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683F8-167E-4142-9418-78AD6045071C}"/>
      </w:docPartPr>
      <w:docPartBody>
        <w:p w:rsidR="00E347B2" w:rsidRDefault="00E347B2">
          <w:pPr>
            <w:pStyle w:val="9ADE57FF49214F00BB7DCDE6AF76EF8D"/>
          </w:pPr>
          <w:r w:rsidRPr="009C3532">
            <w:rPr>
              <w:lang w:bidi="fr-FR"/>
            </w:rPr>
            <w:t>Adresse</w:t>
          </w:r>
        </w:p>
      </w:docPartBody>
    </w:docPart>
    <w:docPart>
      <w:docPartPr>
        <w:name w:val="8D138721032F4784982BD4CBDCE5CF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9854CB-6D95-40EA-8BD2-A7952B64E930}"/>
      </w:docPartPr>
      <w:docPartBody>
        <w:p w:rsidR="00E347B2" w:rsidRDefault="00E347B2">
          <w:pPr>
            <w:pStyle w:val="8D138721032F4784982BD4CBDCE5CF6B"/>
          </w:pPr>
          <w:r w:rsidRPr="009C3532">
            <w:rPr>
              <w:lang w:bidi="fr-FR"/>
            </w:rPr>
            <w:t>Code postal/Ville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B2"/>
    <w:rsid w:val="000A3E16"/>
    <w:rsid w:val="00E3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2FEB11DBAF4BF083BF5758F886F1A3">
    <w:name w:val="942FEB11DBAF4BF083BF5758F886F1A3"/>
  </w:style>
  <w:style w:type="paragraph" w:customStyle="1" w:styleId="FCE5F790EC40436A8BAC62D6403D1EAB">
    <w:name w:val="FCE5F790EC40436A8BAC62D6403D1EAB"/>
  </w:style>
  <w:style w:type="paragraph" w:customStyle="1" w:styleId="9ADE57FF49214F00BB7DCDE6AF76EF8D">
    <w:name w:val="9ADE57FF49214F00BB7DCDE6AF76EF8D"/>
  </w:style>
  <w:style w:type="paragraph" w:customStyle="1" w:styleId="8D138721032F4784982BD4CBDCE5CF6B">
    <w:name w:val="8D138721032F4784982BD4CBDCE5CF6B"/>
  </w:style>
  <w:style w:type="paragraph" w:customStyle="1" w:styleId="03451619E10644BEB269CEDD898D9756">
    <w:name w:val="03451619E10644BEB269CEDD898D9756"/>
  </w:style>
  <w:style w:type="paragraph" w:customStyle="1" w:styleId="F29EE510E83344D8ABD9C10F7CE953C7">
    <w:name w:val="F29EE510E83344D8ABD9C10F7CE953C7"/>
  </w:style>
  <w:style w:type="paragraph" w:customStyle="1" w:styleId="3D2EE689C24D4C8396C59C7FE04EFC7F">
    <w:name w:val="3D2EE689C24D4C8396C59C7FE04EFC7F"/>
  </w:style>
  <w:style w:type="paragraph" w:customStyle="1" w:styleId="24A8A906948A41D3AD5797CED79B2C37">
    <w:name w:val="24A8A906948A41D3AD5797CED79B2C37"/>
  </w:style>
  <w:style w:type="paragraph" w:customStyle="1" w:styleId="1828F08D3D15406FB2DFB6661E627EF6">
    <w:name w:val="1828F08D3D15406FB2DFB6661E627EF6"/>
  </w:style>
  <w:style w:type="paragraph" w:customStyle="1" w:styleId="5C46C24CF214425695AC86DC15A4C708">
    <w:name w:val="5C46C24CF214425695AC86DC15A4C708"/>
  </w:style>
  <w:style w:type="paragraph" w:customStyle="1" w:styleId="3CABF39F871C446AA69484B4CCB09ED7">
    <w:name w:val="3CABF39F871C446AA69484B4CCB09ED7"/>
  </w:style>
  <w:style w:type="paragraph" w:customStyle="1" w:styleId="BE9048BB617743B9929CAF5E1E154B09">
    <w:name w:val="BE9048BB617743B9929CAF5E1E154B09"/>
  </w:style>
  <w:style w:type="paragraph" w:customStyle="1" w:styleId="E3603A10ED3A4FC4905BC9848C671106">
    <w:name w:val="E3603A10ED3A4FC4905BC9848C671106"/>
  </w:style>
  <w:style w:type="paragraph" w:customStyle="1" w:styleId="9CF22BC01FAB4BA0803EE93D198CB3B7">
    <w:name w:val="9CF22BC01FAB4BA0803EE93D198CB3B7"/>
  </w:style>
  <w:style w:type="paragraph" w:customStyle="1" w:styleId="4F76E4AB9493499089A9FACD93F37F52">
    <w:name w:val="4F76E4AB9493499089A9FACD93F37F52"/>
    <w:rsid w:val="00E347B2"/>
  </w:style>
  <w:style w:type="paragraph" w:customStyle="1" w:styleId="E88997BC9D374918BF0332B658700810">
    <w:name w:val="E88997BC9D374918BF0332B658700810"/>
    <w:rsid w:val="00E347B2"/>
  </w:style>
  <w:style w:type="paragraph" w:customStyle="1" w:styleId="966AA1791C1D49EA9B8505DB46016CE6">
    <w:name w:val="966AA1791C1D49EA9B8505DB46016CE6"/>
    <w:rsid w:val="00E347B2"/>
  </w:style>
  <w:style w:type="paragraph" w:customStyle="1" w:styleId="7B1175D2BC4A4086855AD06732D50514">
    <w:name w:val="7B1175D2BC4A4086855AD06732D50514"/>
    <w:rsid w:val="00E347B2"/>
  </w:style>
  <w:style w:type="paragraph" w:customStyle="1" w:styleId="F0E2B6392B3E4E5C9DD328089CE7605C">
    <w:name w:val="F0E2B6392B3E4E5C9DD328089CE7605C"/>
    <w:rsid w:val="00E347B2"/>
  </w:style>
  <w:style w:type="paragraph" w:customStyle="1" w:styleId="1BA594BD26C74D69A526F039A9486360">
    <w:name w:val="1BA594BD26C74D69A526F039A9486360"/>
    <w:rsid w:val="00E347B2"/>
  </w:style>
  <w:style w:type="paragraph" w:customStyle="1" w:styleId="9819C8C69A1F4B56BBE578106649B653">
    <w:name w:val="9819C8C69A1F4B56BBE578106649B653"/>
    <w:rsid w:val="00E347B2"/>
  </w:style>
  <w:style w:type="paragraph" w:customStyle="1" w:styleId="1BBF3800455240E1BDA82460198C1BE7">
    <w:name w:val="1BBF3800455240E1BDA82460198C1BE7"/>
    <w:rsid w:val="00E347B2"/>
  </w:style>
  <w:style w:type="paragraph" w:customStyle="1" w:styleId="779F4F5210C64CCD8859038FC84EADC1">
    <w:name w:val="779F4F5210C64CCD8859038FC84EADC1"/>
    <w:rsid w:val="00E347B2"/>
  </w:style>
  <w:style w:type="paragraph" w:customStyle="1" w:styleId="AF96C292E5E64D7D807F2703487EF3FF">
    <w:name w:val="AF96C292E5E64D7D807F2703487EF3FF"/>
    <w:rsid w:val="00E347B2"/>
  </w:style>
  <w:style w:type="paragraph" w:customStyle="1" w:styleId="F3F5BE1636F9497FAF7F0631682C80CB">
    <w:name w:val="F3F5BE1636F9497FAF7F0631682C80CB"/>
    <w:rsid w:val="00E347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formulaire.dotx</Template>
  <TotalTime>0</TotalTime>
  <Pages>1</Pages>
  <Words>50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2025-05-12T10:39:00Z</dcterms:created>
  <dcterms:modified xsi:type="dcterms:W3CDTF">2025-05-12T13:17:00Z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